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CF32D" w14:textId="52246E08" w:rsidR="00026EF0" w:rsidRDefault="00026EF0">
      <w:r>
        <w:t>Grammar activity</w:t>
      </w:r>
    </w:p>
    <w:p w14:paraId="2E6E5E65" w14:textId="17B6005E" w:rsidR="0001247B" w:rsidRDefault="008232CC">
      <w:r>
        <w:rPr>
          <w:noProof/>
          <w:lang w:eastAsia="en-GB"/>
        </w:rPr>
        <w:drawing>
          <wp:inline distT="0" distB="0" distL="0" distR="0" wp14:anchorId="3C38DA7C" wp14:editId="6C22AAB3">
            <wp:extent cx="3638550" cy="4581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2EEEE6" w14:textId="77777777" w:rsidR="00026EF0" w:rsidRDefault="00026EF0">
      <w:r>
        <w:br w:type="page"/>
      </w:r>
    </w:p>
    <w:p w14:paraId="66776AD9" w14:textId="35C172CC" w:rsidR="00F43BC5" w:rsidRDefault="00026EF0">
      <w:r>
        <w:lastRenderedPageBreak/>
        <w:t xml:space="preserve">Comprehension activity </w:t>
      </w:r>
    </w:p>
    <w:p w14:paraId="595DD427" w14:textId="6650B5BE" w:rsidR="00026EF0" w:rsidRDefault="00026EF0">
      <w:r>
        <w:rPr>
          <w:noProof/>
          <w:lang w:eastAsia="en-GB"/>
        </w:rPr>
        <w:drawing>
          <wp:inline distT="0" distB="0" distL="0" distR="0" wp14:anchorId="25757CDB" wp14:editId="2743924F">
            <wp:extent cx="5219700" cy="7134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91A15" w14:textId="195144C1" w:rsidR="00026EF0" w:rsidRDefault="00026EF0"/>
    <w:p w14:paraId="5DC755D6" w14:textId="4334E126" w:rsidR="00026EF0" w:rsidRDefault="00026EF0"/>
    <w:p w14:paraId="5EAE4E43" w14:textId="5FFD49EA" w:rsidR="00026EF0" w:rsidRDefault="00026EF0"/>
    <w:p w14:paraId="13096D3A" w14:textId="6BB00E07" w:rsidR="00026EF0" w:rsidRDefault="00026EF0"/>
    <w:p w14:paraId="6D245F2D" w14:textId="27642F6C" w:rsidR="00026EF0" w:rsidRDefault="00026EF0"/>
    <w:p w14:paraId="497BFDA7" w14:textId="6290A449" w:rsidR="00026EF0" w:rsidRDefault="00026EF0">
      <w:r>
        <w:rPr>
          <w:noProof/>
          <w:lang w:eastAsia="en-GB"/>
        </w:rPr>
        <w:lastRenderedPageBreak/>
        <w:drawing>
          <wp:inline distT="0" distB="0" distL="0" distR="0" wp14:anchorId="5FDE08EF" wp14:editId="6409AF22">
            <wp:extent cx="5219700" cy="7058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64CD" w14:textId="150BB58B" w:rsidR="00026EF0" w:rsidRDefault="00026EF0"/>
    <w:p w14:paraId="7D405A21" w14:textId="28CE8C84" w:rsidR="00026EF0" w:rsidRDefault="00026EF0"/>
    <w:p w14:paraId="16F1666B" w14:textId="45F2CEC4" w:rsidR="00026EF0" w:rsidRDefault="00026EF0"/>
    <w:p w14:paraId="0EF32261" w14:textId="207A894E" w:rsidR="00026EF0" w:rsidRDefault="00026EF0"/>
    <w:p w14:paraId="17F2334E" w14:textId="41A6F321" w:rsidR="00026EF0" w:rsidRDefault="00026EF0"/>
    <w:p w14:paraId="3CCA10E1" w14:textId="2EF6640D" w:rsidR="00026EF0" w:rsidRDefault="00026EF0"/>
    <w:p w14:paraId="3D69182C" w14:textId="7120EAE8" w:rsidR="00026EF0" w:rsidRDefault="00026EF0">
      <w:r>
        <w:rPr>
          <w:noProof/>
          <w:lang w:eastAsia="en-GB"/>
        </w:rPr>
        <w:lastRenderedPageBreak/>
        <w:drawing>
          <wp:inline distT="0" distB="0" distL="0" distR="0" wp14:anchorId="0640422E" wp14:editId="6A379375">
            <wp:extent cx="5172075" cy="7077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0CCB5" w14:textId="17F0B1F8" w:rsidR="00026EF0" w:rsidRDefault="00026EF0"/>
    <w:p w14:paraId="07E83CC8" w14:textId="73707548" w:rsidR="00026EF0" w:rsidRDefault="00026EF0"/>
    <w:p w14:paraId="3C5046F0" w14:textId="6EBE41B9" w:rsidR="00026EF0" w:rsidRDefault="00026EF0"/>
    <w:p w14:paraId="13EC3C90" w14:textId="68DC1895" w:rsidR="00026EF0" w:rsidRDefault="00026EF0"/>
    <w:p w14:paraId="5EA7F5C7" w14:textId="6C8CB17A" w:rsidR="00026EF0" w:rsidRDefault="00026EF0"/>
    <w:p w14:paraId="3615E41B" w14:textId="77777777" w:rsidR="00026EF0" w:rsidRDefault="00026EF0"/>
    <w:sectPr w:rsidR="00026E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F0"/>
    <w:rsid w:val="0001247B"/>
    <w:rsid w:val="00026EF0"/>
    <w:rsid w:val="00256D81"/>
    <w:rsid w:val="008232CC"/>
    <w:rsid w:val="00F4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0E5ED"/>
  <w15:chartTrackingRefBased/>
  <w15:docId w15:val="{6840AA63-B17D-49C5-B1D6-5EF258514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5425CF63</Template>
  <TotalTime>20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McPhail</dc:creator>
  <cp:keywords/>
  <dc:description/>
  <cp:lastModifiedBy>J. Brack [ Our Lady of Lourdes RCVA ]</cp:lastModifiedBy>
  <cp:revision>3</cp:revision>
  <dcterms:created xsi:type="dcterms:W3CDTF">2020-06-26T07:44:00Z</dcterms:created>
  <dcterms:modified xsi:type="dcterms:W3CDTF">2020-06-26T08:29:00Z</dcterms:modified>
</cp:coreProperties>
</file>