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A29" w:rsidRDefault="003F0A29" w:rsidP="003F0A29">
      <w:pPr>
        <w:jc w:val="center"/>
        <w:rPr>
          <w:rFonts w:ascii="Arial" w:hAnsi="Arial" w:cs="Arial"/>
          <w:color w:val="FF0000"/>
          <w:sz w:val="32"/>
        </w:rPr>
      </w:pPr>
      <w:r w:rsidRPr="003F0A29">
        <w:rPr>
          <w:rFonts w:ascii="Arial" w:hAnsi="Arial" w:cs="Arial"/>
          <w:noProof/>
          <w:color w:val="FF0000"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0</wp:posOffset>
                </wp:positionV>
                <wp:extent cx="3162300" cy="34766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29" w:rsidRDefault="003F0A29">
                            <w:r>
                              <w:t>Peanut butter and fruit sushi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4 slices of whole wheat bread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½ cup of peanut butter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apple, sliced into 1/4-inch strips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¼ cup raisins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Juice of 1/2 lemon</w:t>
                            </w:r>
                          </w:p>
                          <w:p w:rsidR="003F0A29" w:rsidRPr="003F0A29" w:rsidRDefault="003F0A29" w:rsidP="003F0A29">
                            <w:pPr>
                              <w:shd w:val="clear" w:color="auto" w:fill="FFFFFF"/>
                              <w:spacing w:after="0" w:line="435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How To: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Toss the apple strips with lemon juice and leave it aside.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Flatten the slices of bread using a rolling pin.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Cover the sushi mat with a plastic wrap.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Spread peanut butter on each slice of bread and add the desired fillings on one corner.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Roll the slices carefully, tucking the ingredients. Slice into 5 to 6 pieces and serve this easy sushi recipes for kids.</w:t>
                            </w:r>
                          </w:p>
                          <w:p w:rsidR="003F0A29" w:rsidRDefault="003F0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.75pt;margin-top:0;width:249pt;height:27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">
                <v:textbox>
                  <w:txbxContent>
                    <w:p w:rsidR="003F0A29" w:rsidRDefault="003F0A29">
                      <w:r>
                        <w:t>Peanut butter and fruit sushi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4 slices of whole wheat bread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½ cup of peanut butter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apple, sliced into 1/4-inch strips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¼ cup raisins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Juice of 1/2 lemon</w:t>
                      </w:r>
                    </w:p>
                    <w:p w:rsidR="003F0A29" w:rsidRPr="003F0A29" w:rsidRDefault="003F0A29" w:rsidP="003F0A29">
                      <w:pPr>
                        <w:shd w:val="clear" w:color="auto" w:fill="FFFFFF"/>
                        <w:spacing w:after="0" w:line="435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333333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How To: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Toss the apple strips with lemon juice and leave it aside.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Flatten the slices of bread using a rolling pin.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Cover the sushi mat with a plastic wrap.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Spread peanut butter on each slice of bread and add the desired fillings on one corner.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Roll the slices carefully, tucking the ingredients. Slice into 5 to 6 pieces and serve this easy sushi recipes for kids.</w:t>
                      </w:r>
                    </w:p>
                    <w:p w:rsidR="003F0A29" w:rsidRDefault="003F0A2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-638175</wp:posOffset>
            </wp:positionH>
            <wp:positionV relativeFrom="margin">
              <wp:align>top</wp:align>
            </wp:positionV>
            <wp:extent cx="3545840" cy="20288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A29" w:rsidRDefault="003F0A29">
      <w:pPr>
        <w:rPr>
          <w:rFonts w:ascii="Arial" w:hAnsi="Arial" w:cs="Arial"/>
          <w:color w:val="FF0000"/>
          <w:sz w:val="32"/>
        </w:rPr>
      </w:pPr>
      <w:r w:rsidRPr="003F0A29">
        <w:rPr>
          <w:rFonts w:ascii="Arial" w:hAnsi="Arial" w:cs="Arial"/>
          <w:noProof/>
          <w:color w:val="FF0000"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1208405</wp:posOffset>
                </wp:positionV>
                <wp:extent cx="2800350" cy="40386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29" w:rsidRDefault="003F0A29" w:rsidP="003F0A2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Carrot and avocado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sushi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½ tablespoon of sushi rice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2 tablespoon rice wine vinegar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tablespoon caster sugar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2 tablespoons of mayonnaise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4 </w:t>
                            </w:r>
                            <w:proofErr w:type="spellStart"/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nori</w:t>
                            </w:r>
                            <w:proofErr w:type="spellEnd"/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 sheets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avocado, thinly sliced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medium-sized carrot, grated</w:t>
                            </w:r>
                          </w:p>
                          <w:p w:rsidR="003F0A29" w:rsidRPr="003F0A29" w:rsidRDefault="003F0A29" w:rsidP="003F0A29">
                            <w:pPr>
                              <w:shd w:val="clear" w:color="auto" w:fill="FFFFFF"/>
                              <w:spacing w:after="0" w:line="435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How To: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Place vinegar and sugar in a microwave-safe bowl and microwave on high for 30 seconds. Stir well to dissolve the sugar.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Transfer the rice to a ceramic dish and add vinegar to it.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Place a </w:t>
                            </w:r>
                            <w:proofErr w:type="spellStart"/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nori</w:t>
                            </w:r>
                            <w:proofErr w:type="spellEnd"/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 sheet shiny side down. Spread the rice over the </w:t>
                            </w:r>
                            <w:proofErr w:type="spellStart"/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nori</w:t>
                            </w:r>
                            <w:proofErr w:type="spellEnd"/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 sheet and two teaspoons of mayonnaise on the </w:t>
                            </w:r>
                            <w:proofErr w:type="spellStart"/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center</w:t>
                            </w:r>
                            <w:proofErr w:type="spellEnd"/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 of the rice.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Arrange carrot, avocado and carrot over the mayonnaise. Roll up firmly, cut into pieces and serve.</w:t>
                            </w:r>
                          </w:p>
                          <w:p w:rsidR="003F0A29" w:rsidRDefault="003F0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2pt;margin-top:95.15pt;width:220.5pt;height:31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">
                <v:textbox>
                  <w:txbxContent>
                    <w:p w:rsidR="003F0A29" w:rsidRDefault="003F0A29" w:rsidP="003F0A2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Carrot and avocado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sushi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½ tablespoon of sushi rice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2 tablespoon rice wine vinegar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tablespoon caster sugar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2 tablespoons of mayonnaise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4 </w:t>
                      </w:r>
                      <w:proofErr w:type="spellStart"/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nori</w:t>
                      </w:r>
                      <w:proofErr w:type="spellEnd"/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 sheets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avocado, thinly sliced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medium-sized carrot, grated</w:t>
                      </w:r>
                    </w:p>
                    <w:p w:rsidR="003F0A29" w:rsidRPr="003F0A29" w:rsidRDefault="003F0A29" w:rsidP="003F0A29">
                      <w:pPr>
                        <w:shd w:val="clear" w:color="auto" w:fill="FFFFFF"/>
                        <w:spacing w:after="0" w:line="435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333333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How To: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Place vinegar and sugar in a microwave-safe bowl and microwave on high for 30 seconds. Stir well to dissolve the sugar.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Transfer the rice to a ceramic dish and add vinegar to it.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Place a </w:t>
                      </w:r>
                      <w:proofErr w:type="spellStart"/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nori</w:t>
                      </w:r>
                      <w:proofErr w:type="spellEnd"/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 sheet shiny side down. Spread the rice over the </w:t>
                      </w:r>
                      <w:proofErr w:type="spellStart"/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nori</w:t>
                      </w:r>
                      <w:proofErr w:type="spellEnd"/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 sheet and two teaspoons of mayonnaise on the </w:t>
                      </w:r>
                      <w:proofErr w:type="spellStart"/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center</w:t>
                      </w:r>
                      <w:proofErr w:type="spellEnd"/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 of the rice.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Arrange carrot, avocado and carrot over the mayonnaise. Roll up firmly, cut into pieces and serve.</w:t>
                      </w:r>
                    </w:p>
                    <w:p w:rsidR="003F0A29" w:rsidRDefault="003F0A2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-809625</wp:posOffset>
            </wp:positionH>
            <wp:positionV relativeFrom="margin">
              <wp:posOffset>3524250</wp:posOffset>
            </wp:positionV>
            <wp:extent cx="4405630" cy="24860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FF0000"/>
          <w:sz w:val="32"/>
        </w:rPr>
        <w:br w:type="page"/>
      </w:r>
    </w:p>
    <w:p w:rsidR="007E0A3F" w:rsidRDefault="003F0A29" w:rsidP="003F0A29">
      <w:pPr>
        <w:jc w:val="center"/>
        <w:rPr>
          <w:rFonts w:ascii="Arial" w:hAnsi="Arial" w:cs="Arial"/>
          <w:color w:val="FF0000"/>
          <w:sz w:val="32"/>
        </w:rPr>
      </w:pPr>
      <w:r w:rsidRPr="003F0A29">
        <w:rPr>
          <w:rFonts w:ascii="Arial" w:hAnsi="Arial" w:cs="Arial"/>
          <w:noProof/>
          <w:color w:val="FF0000"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24DCFE" wp14:editId="5B3EA7A8">
                <wp:simplePos x="0" y="0"/>
                <wp:positionH relativeFrom="margin">
                  <wp:posOffset>-762000</wp:posOffset>
                </wp:positionH>
                <wp:positionV relativeFrom="paragraph">
                  <wp:posOffset>3133725</wp:posOffset>
                </wp:positionV>
                <wp:extent cx="3181350" cy="34575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t xml:space="preserve">Fruit Sushi </w:t>
                            </w:r>
                          </w:p>
                          <w:p w:rsidR="003F0A29" w:rsidRPr="003F0A29" w:rsidRDefault="003F0A29" w:rsidP="003F0A29">
                            <w:p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3 tortilla rolls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cup mango, chopped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peach, cut into pieces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apple, cut into pieces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3 tablespoons of powdered sugar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6 tablespoons of cream cheese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teaspoon of vanilla extract</w:t>
                            </w:r>
                          </w:p>
                          <w:p w:rsidR="003F0A29" w:rsidRPr="003F0A29" w:rsidRDefault="003F0A29" w:rsidP="003F0A29">
                            <w:pPr>
                              <w:shd w:val="clear" w:color="auto" w:fill="FFFFFF"/>
                              <w:spacing w:after="0" w:line="435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How To: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In a mixing bowl, combine powdered sugar, vanilla and cream cheese.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Spread the cream cheese over the tortilla rolls.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Line a side of the tortillas with the chopped fruit.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Roll it up tightly an</w:t>
                            </w:r>
                            <w:bookmarkStart w:id="0" w:name="_GoBack"/>
                            <w:bookmarkEnd w:id="0"/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d then cut it into pieces. The fruit sushi for kids is ready.</w:t>
                            </w:r>
                          </w:p>
                          <w:p w:rsidR="003F0A29" w:rsidRDefault="003F0A29" w:rsidP="003F0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DCFE" id="_x0000_s1028" type="#_x0000_t202" style="position:absolute;left:0;text-align:left;margin-left:-60pt;margin-top:246.75pt;width:250.5pt;height:27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">
                <v:textbox>
                  <w:txbxContent>
                    <w:p w:rsidR="003F0A29" w:rsidRPr="003F0A29" w:rsidRDefault="003F0A29" w:rsidP="003F0A2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>
                        <w:t xml:space="preserve">Fruit Sushi </w:t>
                      </w:r>
                    </w:p>
                    <w:p w:rsidR="003F0A29" w:rsidRPr="003F0A29" w:rsidRDefault="003F0A29" w:rsidP="003F0A29">
                      <w:p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3 tortilla rolls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cup mango, chopped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peach, cut into pieces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apple, cut into pieces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3 tablespoons of powdered sugar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6 tablespoons of cream cheese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teaspoon of vanilla extract</w:t>
                      </w:r>
                    </w:p>
                    <w:p w:rsidR="003F0A29" w:rsidRPr="003F0A29" w:rsidRDefault="003F0A29" w:rsidP="003F0A29">
                      <w:pPr>
                        <w:shd w:val="clear" w:color="auto" w:fill="FFFFFF"/>
                        <w:spacing w:after="0" w:line="435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333333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How To: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In a mixing bowl, combine powdered sugar, vanilla and cream cheese.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Spread the cream cheese over the tortilla rolls.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Line a side of the tortillas with the chopped fruit.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Roll it up tightly an</w:t>
                      </w:r>
                      <w:bookmarkStart w:id="1" w:name="_GoBack"/>
                      <w:bookmarkEnd w:id="1"/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d then cut it into pieces. The fruit sushi for kids is ready.</w:t>
                      </w:r>
                    </w:p>
                    <w:p w:rsidR="003F0A29" w:rsidRDefault="003F0A29" w:rsidP="003F0A29"/>
                  </w:txbxContent>
                </v:textbox>
                <w10:wrap type="square" anchorx="margin"/>
              </v:shape>
            </w:pict>
          </mc:Fallback>
        </mc:AlternateContent>
      </w:r>
      <w:r w:rsidRPr="003F0A29">
        <w:rPr>
          <w:rFonts w:ascii="Arial" w:hAnsi="Arial" w:cs="Arial"/>
          <w:noProof/>
          <w:color w:val="FF0000"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2647950</wp:posOffset>
                </wp:positionH>
                <wp:positionV relativeFrom="paragraph">
                  <wp:posOffset>419100</wp:posOffset>
                </wp:positionV>
                <wp:extent cx="3200400" cy="2562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29" w:rsidRDefault="003F0A29">
                            <w:r>
                              <w:t>Baby Sushi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200 grams of sushi rice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375ml of cups water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3 tablespoons of rice wine vinegar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teaspoon of sugar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6 </w:t>
                            </w:r>
                            <w:proofErr w:type="spellStart"/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nori</w:t>
                            </w:r>
                            <w:proofErr w:type="spellEnd"/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 sheets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Bamboo mat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Carrot sticks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Cucumber sticks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Cooked chicken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Avocado slices</w:t>
                            </w:r>
                          </w:p>
                          <w:p w:rsidR="003F0A29" w:rsidRDefault="003F0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8.5pt;margin-top:33pt;width:252pt;height:20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">
                <v:textbox>
                  <w:txbxContent>
                    <w:p w:rsidR="003F0A29" w:rsidRDefault="003F0A29">
                      <w:r>
                        <w:t>Baby Sushi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200 grams of sushi rice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375ml of cups water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3 tablespoons of rice wine vinegar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teaspoon of sugar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6 </w:t>
                      </w:r>
                      <w:proofErr w:type="spellStart"/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nori</w:t>
                      </w:r>
                      <w:proofErr w:type="spellEnd"/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 sheets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Bamboo mat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Carrot sticks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Cucumber sticks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Cooked chicken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Avocado slices</w:t>
                      </w:r>
                    </w:p>
                    <w:p w:rsidR="003F0A29" w:rsidRDefault="003F0A2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-742950</wp:posOffset>
            </wp:positionH>
            <wp:positionV relativeFrom="margin">
              <wp:posOffset>457200</wp:posOffset>
            </wp:positionV>
            <wp:extent cx="3171825" cy="25146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A29">
        <w:rPr>
          <w:rFonts w:ascii="Arial" w:hAnsi="Arial" w:cs="Arial"/>
          <w:color w:val="FF0000"/>
          <w:sz w:val="32"/>
        </w:rPr>
        <w:t>Sushi Recipe ideas.</w:t>
      </w:r>
    </w:p>
    <w:p w:rsidR="003F0A29" w:rsidRDefault="003F0A29" w:rsidP="003F0A29">
      <w:pPr>
        <w:jc w:val="center"/>
        <w:rPr>
          <w:rFonts w:ascii="Arial" w:hAnsi="Arial" w:cs="Arial"/>
          <w:color w:val="FF0000"/>
          <w:sz w:val="32"/>
        </w:rPr>
      </w:pPr>
    </w:p>
    <w:p w:rsidR="003F0A29" w:rsidRPr="003F0A29" w:rsidRDefault="003F0A29" w:rsidP="003F0A29">
      <w:pPr>
        <w:rPr>
          <w:rFonts w:ascii="Arial" w:hAnsi="Arial" w:cs="Arial"/>
          <w:color w:val="FF0000"/>
          <w:sz w:val="32"/>
        </w:rPr>
      </w:pPr>
      <w:r w:rsidRPr="003F0A29">
        <w:rPr>
          <w:rFonts w:ascii="Arial" w:hAnsi="Arial" w:cs="Arial"/>
          <w:noProof/>
          <w:color w:val="FF0000"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9C0859" wp14:editId="2EF91C5E">
                <wp:simplePos x="0" y="0"/>
                <wp:positionH relativeFrom="margin">
                  <wp:posOffset>3038475</wp:posOffset>
                </wp:positionH>
                <wp:positionV relativeFrom="margin">
                  <wp:posOffset>6200775</wp:posOffset>
                </wp:positionV>
                <wp:extent cx="3181350" cy="30575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29" w:rsidRDefault="003F0A29" w:rsidP="003F0A29">
                            <w:r>
                              <w:t>Veggie Sushi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English cucumber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 carrot, peeled and shredded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¼ cup of raisins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½ cup of cream cheese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Chives</w:t>
                            </w:r>
                          </w:p>
                          <w:p w:rsidR="003F0A29" w:rsidRPr="003F0A29" w:rsidRDefault="003F0A29" w:rsidP="003F0A29">
                            <w:pPr>
                              <w:shd w:val="clear" w:color="auto" w:fill="FFFFFF"/>
                              <w:spacing w:after="0" w:line="435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How To: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Slice 8 long slices of cucumber using a peeler.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Place a small amount of carrot at the end of the cucumber slice.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Add a spoon of cream cheese and press raisins into it.</w:t>
                            </w:r>
                          </w:p>
                          <w:p w:rsidR="003F0A29" w:rsidRPr="003F0A29" w:rsidRDefault="003F0A29" w:rsidP="003F0A2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A2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Roll up the cucumber carefully and secure with a chive.</w:t>
                            </w:r>
                          </w:p>
                          <w:p w:rsidR="003F0A29" w:rsidRDefault="003F0A29" w:rsidP="003F0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C0859" id="_x0000_s1030" type="#_x0000_t202" style="position:absolute;margin-left:239.25pt;margin-top:488.25pt;width:250.5pt;height:24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">
                <v:textbox>
                  <w:txbxContent>
                    <w:p w:rsidR="003F0A29" w:rsidRDefault="003F0A29" w:rsidP="003F0A29">
                      <w:r>
                        <w:t>Veggie Sushi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English cucumber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1 carrot, peeled and shredded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¼ cup of raisins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½ cup of cream cheese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Chives</w:t>
                      </w:r>
                    </w:p>
                    <w:p w:rsidR="003F0A29" w:rsidRPr="003F0A29" w:rsidRDefault="003F0A29" w:rsidP="003F0A29">
                      <w:pPr>
                        <w:shd w:val="clear" w:color="auto" w:fill="FFFFFF"/>
                        <w:spacing w:after="0" w:line="435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333333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How To: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Slice 8 long slices of cucumber using a peeler.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Place a small amount of carrot at the end of the cucumber slice.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Add a spoon of cream cheese and press raisins into it.</w:t>
                      </w:r>
                    </w:p>
                    <w:p w:rsidR="003F0A29" w:rsidRPr="003F0A29" w:rsidRDefault="003F0A29" w:rsidP="003F0A2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ind w:left="54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3F0A2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>Roll up the cucumber carefully and secure with a chive.</w:t>
                      </w:r>
                    </w:p>
                    <w:p w:rsidR="003F0A29" w:rsidRDefault="003F0A29" w:rsidP="003F0A29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-809625</wp:posOffset>
            </wp:positionH>
            <wp:positionV relativeFrom="margin">
              <wp:posOffset>6686550</wp:posOffset>
            </wp:positionV>
            <wp:extent cx="3990975" cy="22764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2371725</wp:posOffset>
            </wp:positionH>
            <wp:positionV relativeFrom="margin">
              <wp:align>center</wp:align>
            </wp:positionV>
            <wp:extent cx="3938641" cy="238125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64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0A29" w:rsidRPr="003F0A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B7C" w:rsidRDefault="00185B7C" w:rsidP="003F0A29">
      <w:pPr>
        <w:spacing w:after="0" w:line="240" w:lineRule="auto"/>
      </w:pPr>
      <w:r>
        <w:separator/>
      </w:r>
    </w:p>
  </w:endnote>
  <w:endnote w:type="continuationSeparator" w:id="0">
    <w:p w:rsidR="00185B7C" w:rsidRDefault="00185B7C" w:rsidP="003F0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B7C" w:rsidRDefault="00185B7C" w:rsidP="003F0A29">
      <w:pPr>
        <w:spacing w:after="0" w:line="240" w:lineRule="auto"/>
      </w:pPr>
      <w:r>
        <w:separator/>
      </w:r>
    </w:p>
  </w:footnote>
  <w:footnote w:type="continuationSeparator" w:id="0">
    <w:p w:rsidR="00185B7C" w:rsidRDefault="00185B7C" w:rsidP="003F0A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2380"/>
    <w:multiLevelType w:val="multilevel"/>
    <w:tmpl w:val="4F48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0B640D"/>
    <w:multiLevelType w:val="multilevel"/>
    <w:tmpl w:val="4672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AA4E2E"/>
    <w:multiLevelType w:val="multilevel"/>
    <w:tmpl w:val="FA7E4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C26BBF"/>
    <w:multiLevelType w:val="multilevel"/>
    <w:tmpl w:val="870E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85C2A69"/>
    <w:multiLevelType w:val="multilevel"/>
    <w:tmpl w:val="4EFC9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BBC2C89"/>
    <w:multiLevelType w:val="multilevel"/>
    <w:tmpl w:val="86BE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70210"/>
    <w:multiLevelType w:val="multilevel"/>
    <w:tmpl w:val="A6EAF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452B47"/>
    <w:multiLevelType w:val="multilevel"/>
    <w:tmpl w:val="FA58A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4A7E21"/>
    <w:multiLevelType w:val="multilevel"/>
    <w:tmpl w:val="30EE6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29"/>
    <w:rsid w:val="00185B7C"/>
    <w:rsid w:val="001C4F7B"/>
    <w:rsid w:val="002B5E8D"/>
    <w:rsid w:val="003F0A29"/>
    <w:rsid w:val="004B38AF"/>
    <w:rsid w:val="007E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33CB9"/>
  <w15:chartTrackingRefBased/>
  <w15:docId w15:val="{D765E911-6B83-40C8-B16F-4E03E28B1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0A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A29"/>
  </w:style>
  <w:style w:type="paragraph" w:styleId="Footer">
    <w:name w:val="footer"/>
    <w:basedOn w:val="Normal"/>
    <w:link w:val="FooterChar"/>
    <w:uiPriority w:val="99"/>
    <w:unhideWhenUsed/>
    <w:rsid w:val="003F0A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6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A289B05E</Template>
  <TotalTime>10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Harker</dc:creator>
  <cp:keywords/>
  <dc:description/>
  <cp:lastModifiedBy>Y Harker</cp:lastModifiedBy>
  <cp:revision>1</cp:revision>
  <dcterms:created xsi:type="dcterms:W3CDTF">2020-06-11T10:42:00Z</dcterms:created>
  <dcterms:modified xsi:type="dcterms:W3CDTF">2020-06-11T10:52:00Z</dcterms:modified>
</cp:coreProperties>
</file>